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7BDE0" w14:textId="6C14A20C" w:rsidR="00A9283D" w:rsidRPr="00AC2DC0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 w:cs="Arial"/>
          <w:b/>
          <w:color w:val="0D0D0D" w:themeColor="text1" w:themeTint="F2"/>
        </w:rPr>
      </w:pPr>
      <w:r w:rsidRPr="00AC2DC0">
        <w:rPr>
          <w:rFonts w:ascii="Arial Narrow" w:hAnsi="Arial Narrow" w:cs="Arial"/>
          <w:b/>
          <w:color w:val="0D0D0D" w:themeColor="text1" w:themeTint="F2"/>
        </w:rPr>
        <w:t>Spettabile</w:t>
      </w:r>
      <w:r w:rsidRPr="00AC2DC0">
        <w:rPr>
          <w:rFonts w:ascii="Arial Narrow" w:hAnsi="Arial Narrow" w:cs="Arial"/>
          <w:b/>
          <w:color w:val="0D0D0D" w:themeColor="text1" w:themeTint="F2"/>
        </w:rPr>
        <w:br/>
        <w:t xml:space="preserve">Ordine dei Dottori Commercialisti e degli Esperti Contabili </w:t>
      </w:r>
    </w:p>
    <w:p w14:paraId="69DC16AF" w14:textId="77777777" w:rsidR="00A9283D" w:rsidRPr="00D35BC4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 w:cs="Arial"/>
          <w:b/>
          <w:i/>
          <w:iCs/>
          <w:color w:val="0D0D0D" w:themeColor="text1" w:themeTint="F2"/>
          <w:sz w:val="18"/>
          <w:szCs w:val="18"/>
        </w:rPr>
      </w:pPr>
      <w:r w:rsidRPr="00AC2DC0">
        <w:rPr>
          <w:rFonts w:ascii="Arial Narrow" w:hAnsi="Arial Narrow" w:cs="Arial"/>
          <w:b/>
          <w:color w:val="0D0D0D" w:themeColor="text1" w:themeTint="F2"/>
        </w:rPr>
        <w:t>di TORINO</w:t>
      </w:r>
      <w:r>
        <w:rPr>
          <w:rFonts w:ascii="Arial Narrow" w:hAnsi="Arial Narrow" w:cs="Arial"/>
          <w:b/>
          <w:color w:val="0D0D0D" w:themeColor="text1" w:themeTint="F2"/>
        </w:rPr>
        <w:t xml:space="preserve"> - </w:t>
      </w:r>
      <w:r w:rsidRPr="00D35BC4">
        <w:rPr>
          <w:rFonts w:ascii="Arial Narrow" w:hAnsi="Arial Narrow" w:cs="Arial"/>
          <w:b/>
          <w:i/>
          <w:iCs/>
          <w:color w:val="0D0D0D" w:themeColor="text1" w:themeTint="F2"/>
          <w:sz w:val="18"/>
          <w:szCs w:val="18"/>
        </w:rPr>
        <w:t>segreteria@odcec.torino.it</w:t>
      </w:r>
    </w:p>
    <w:p w14:paraId="3B5F2F63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Trebuchet MS" w:hAnsi="Trebuchet MS" w:cs="Arial"/>
          <w:b/>
          <w:color w:val="0D0D0D" w:themeColor="text1" w:themeTint="F2"/>
        </w:rPr>
      </w:pPr>
      <w:r w:rsidRPr="00AC2DC0">
        <w:rPr>
          <w:rFonts w:ascii="Arial Narrow" w:hAnsi="Arial Narrow" w:cs="Arial"/>
          <w:b/>
          <w:color w:val="0D0D0D" w:themeColor="text1" w:themeTint="F2"/>
        </w:rPr>
        <w:br/>
      </w:r>
    </w:p>
    <w:p w14:paraId="4DA9AD73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I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o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sottoscritto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</w:t>
      </w:r>
      <w:r w:rsidRPr="009C06DE">
        <w:rPr>
          <w:rFonts w:ascii="Arial Narrow" w:hAnsi="Arial Narrow"/>
          <w:b/>
          <w:i/>
          <w:color w:val="0D0D0D" w:themeColor="text1" w:themeTint="F2"/>
          <w:spacing w:val="6"/>
          <w:sz w:val="18"/>
          <w:szCs w:val="18"/>
        </w:rPr>
        <w:t>(nome e cognome)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________________________________________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br/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iscritto all’Ordine dei Dottori Commercialisti e degli Esperti Contabili di Torino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, </w:t>
      </w:r>
    </w:p>
    <w:p w14:paraId="016FEF5F" w14:textId="77777777" w:rsidR="00A9283D" w:rsidRDefault="00A9283D" w:rsidP="00A9283D">
      <w:pPr>
        <w:framePr w:w="8419" w:h="10237" w:hRule="exact" w:hSpace="141" w:wrap="around" w:vAnchor="page" w:hAnchor="page" w:x="3292" w:y="3817"/>
        <w:jc w:val="center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br/>
      </w:r>
    </w:p>
    <w:p w14:paraId="3E3EB3C7" w14:textId="77777777" w:rsidR="00A9283D" w:rsidRDefault="00A9283D" w:rsidP="00A9283D">
      <w:pPr>
        <w:framePr w:w="8419" w:h="10237" w:hRule="exact" w:hSpace="141" w:wrap="around" w:vAnchor="page" w:hAnchor="page" w:x="3292" w:y="3817"/>
        <w:jc w:val="center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C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H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I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E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D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O</w:t>
      </w:r>
    </w:p>
    <w:p w14:paraId="0683AFD7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jc w:val="center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br/>
      </w:r>
    </w:p>
    <w:p w14:paraId="04FD822F" w14:textId="43B30979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di essere ammesso a fare parte del seguente Gruppo di Lavoro</w:t>
      </w: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:</w:t>
      </w:r>
    </w:p>
    <w:p w14:paraId="467F52C7" w14:textId="77777777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</w:p>
    <w:p w14:paraId="0C77E599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</w:p>
    <w:p w14:paraId="6EAFCB9D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 w:rsidRPr="009C06DE"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_______________________________________________________________________</w:t>
      </w:r>
    </w:p>
    <w:p w14:paraId="6923263E" w14:textId="1D9784BF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br/>
      </w:r>
    </w:p>
    <w:p w14:paraId="58CC4ECE" w14:textId="77777777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</w:p>
    <w:p w14:paraId="047EFB0F" w14:textId="6C18352A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>
        <w:rPr>
          <w:rFonts w:ascii="Arial Narrow" w:hAnsi="Arial Narrow"/>
          <w:b/>
          <w:noProof/>
          <w:color w:val="0D0D0D" w:themeColor="text1" w:themeTint="F2"/>
          <w:spacing w:val="6"/>
          <w:sz w:val="22"/>
          <w:szCs w:val="22"/>
        </w:rPr>
        <w:drawing>
          <wp:inline distT="0" distB="0" distL="0" distR="0" wp14:anchorId="48338BEF" wp14:editId="7C8C2CE2">
            <wp:extent cx="247650" cy="247650"/>
            <wp:effectExtent l="0" t="0" r="0" b="0"/>
            <wp:docPr id="3" name="Elemento grafico 3" descr="Appunti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mento grafico 3" descr="Appunti contorno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 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quale Componente del Comitato Operativo, con funzioni attive e propositive all’interno del Gruppo;</w:t>
      </w:r>
    </w:p>
    <w:p w14:paraId="16721C75" w14:textId="77777777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</w:p>
    <w:p w14:paraId="32BA7C36" w14:textId="32A69D42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  <w:r>
        <w:rPr>
          <w:rFonts w:ascii="Arial Narrow" w:hAnsi="Arial Narrow"/>
          <w:b/>
          <w:noProof/>
          <w:color w:val="0D0D0D" w:themeColor="text1" w:themeTint="F2"/>
          <w:spacing w:val="6"/>
          <w:sz w:val="22"/>
          <w:szCs w:val="22"/>
        </w:rPr>
        <w:drawing>
          <wp:inline distT="0" distB="0" distL="0" distR="0" wp14:anchorId="28A2CADF" wp14:editId="084D8EBA">
            <wp:extent cx="250190" cy="25019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 xml:space="preserve">   </w:t>
      </w:r>
      <w:r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  <w:t>quale Aderente, con finalità informative e conoscitive circa l’attività svolta dal Gruppo.</w:t>
      </w:r>
    </w:p>
    <w:p w14:paraId="373BF6F0" w14:textId="77777777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</w:p>
    <w:p w14:paraId="127D2E6E" w14:textId="77777777" w:rsidR="00A9283D" w:rsidRDefault="00A9283D" w:rsidP="00A9283D">
      <w:pPr>
        <w:framePr w:w="8419" w:h="10237" w:hRule="exact" w:hSpace="141" w:wrap="around" w:vAnchor="page" w:hAnchor="page" w:x="3292" w:y="3817"/>
        <w:jc w:val="both"/>
        <w:rPr>
          <w:rFonts w:ascii="Arial Narrow" w:hAnsi="Arial Narrow"/>
          <w:b/>
          <w:color w:val="0D0D0D" w:themeColor="text1" w:themeTint="F2"/>
          <w:spacing w:val="6"/>
          <w:sz w:val="22"/>
          <w:szCs w:val="22"/>
        </w:rPr>
      </w:pPr>
    </w:p>
    <w:p w14:paraId="676AF23F" w14:textId="77777777" w:rsidR="00A9283D" w:rsidRPr="00AC2DC0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  <w:r w:rsidRPr="00AC2DC0">
        <w:rPr>
          <w:rFonts w:ascii="Arial Narrow" w:hAnsi="Arial Narrow"/>
          <w:b/>
          <w:sz w:val="22"/>
          <w:szCs w:val="22"/>
        </w:rPr>
        <w:t xml:space="preserve">Con la presente dichiaro di avere preso visione del regolamento di funzionamento </w:t>
      </w:r>
      <w:r>
        <w:rPr>
          <w:rFonts w:ascii="Arial Narrow" w:hAnsi="Arial Narrow"/>
          <w:b/>
          <w:sz w:val="22"/>
          <w:szCs w:val="22"/>
        </w:rPr>
        <w:t>dei</w:t>
      </w:r>
      <w:r w:rsidRPr="00AC2DC0">
        <w:rPr>
          <w:rFonts w:ascii="Arial Narrow" w:hAnsi="Arial Narrow"/>
          <w:b/>
          <w:sz w:val="22"/>
          <w:szCs w:val="22"/>
        </w:rPr>
        <w:t xml:space="preserve"> Gruppi di Lavoro, che mi impegno ad osservare.</w:t>
      </w:r>
    </w:p>
    <w:p w14:paraId="0CDC5540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spacing w:line="360" w:lineRule="auto"/>
        <w:rPr>
          <w:rFonts w:ascii="Trebuchet MS" w:hAnsi="Trebuchet MS"/>
          <w:b/>
        </w:rPr>
      </w:pPr>
    </w:p>
    <w:p w14:paraId="7BBF1D1D" w14:textId="77777777" w:rsidR="00A9283D" w:rsidRPr="00BB0A88" w:rsidRDefault="00A9283D" w:rsidP="00A9283D">
      <w:pPr>
        <w:framePr w:w="8419" w:h="10237" w:hRule="exact" w:hSpace="141" w:wrap="around" w:vAnchor="page" w:hAnchor="page" w:x="3292" w:y="3817"/>
        <w:rPr>
          <w:rFonts w:ascii="Arial" w:hAnsi="Arial" w:cs="Arial"/>
          <w:b/>
          <w:i/>
          <w:sz w:val="18"/>
          <w:szCs w:val="18"/>
        </w:rPr>
      </w:pPr>
      <w:r w:rsidRPr="00B544AC">
        <w:rPr>
          <w:rFonts w:ascii="Arial" w:hAnsi="Arial" w:cs="Arial"/>
          <w:b/>
          <w:sz w:val="22"/>
          <w:szCs w:val="22"/>
        </w:rPr>
        <w:sym w:font="Wingdings 2" w:char="F02A"/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BB0A88">
        <w:rPr>
          <w:rFonts w:ascii="Arial" w:hAnsi="Arial" w:cs="Arial"/>
          <w:b/>
          <w:i/>
          <w:sz w:val="18"/>
          <w:szCs w:val="18"/>
        </w:rPr>
        <w:t xml:space="preserve">Autorizzo il trattamento dei miei dati personali </w:t>
      </w:r>
      <w:r>
        <w:rPr>
          <w:rFonts w:ascii="Arial" w:hAnsi="Arial" w:cs="Arial"/>
          <w:b/>
          <w:i/>
          <w:sz w:val="18"/>
          <w:szCs w:val="18"/>
        </w:rPr>
        <w:t>nel rispetto delle normative vigenti</w:t>
      </w:r>
      <w:r w:rsidRPr="00BB0A88">
        <w:rPr>
          <w:rFonts w:ascii="Arial" w:hAnsi="Arial" w:cs="Arial"/>
          <w:b/>
          <w:i/>
          <w:sz w:val="18"/>
          <w:szCs w:val="18"/>
        </w:rPr>
        <w:t>.</w:t>
      </w:r>
    </w:p>
    <w:p w14:paraId="6DCCC975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ind w:left="-1"/>
        <w:rPr>
          <w:rFonts w:ascii="Arial" w:hAnsi="Arial" w:cs="Arial"/>
          <w:b/>
          <w:sz w:val="22"/>
          <w:szCs w:val="22"/>
        </w:rPr>
      </w:pPr>
    </w:p>
    <w:p w14:paraId="64598B4E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ind w:left="-1"/>
        <w:rPr>
          <w:rFonts w:ascii="Arial" w:hAnsi="Arial" w:cs="Arial"/>
          <w:b/>
          <w:sz w:val="22"/>
          <w:szCs w:val="22"/>
        </w:rPr>
      </w:pPr>
    </w:p>
    <w:p w14:paraId="5A422EA3" w14:textId="2BA11AB2" w:rsidR="00A9283D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In fede</w:t>
      </w:r>
      <w:r>
        <w:rPr>
          <w:rFonts w:ascii="Arial Narrow" w:hAnsi="Arial Narrow"/>
          <w:b/>
          <w:sz w:val="22"/>
          <w:szCs w:val="22"/>
        </w:rPr>
        <w:t>.</w:t>
      </w:r>
    </w:p>
    <w:p w14:paraId="6C786EB6" w14:textId="633C25C4" w:rsidR="00A9283D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</w:p>
    <w:p w14:paraId="1581AE8A" w14:textId="77777777" w:rsidR="00A9283D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</w:p>
    <w:p w14:paraId="3ADCA45F" w14:textId="4A8A02FA" w:rsidR="00A9283D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Data________________                                                            Firma________________________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6FB74530" w14:textId="77777777" w:rsidR="00A9283D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</w:p>
    <w:p w14:paraId="79B8FC63" w14:textId="77777777" w:rsidR="00A9283D" w:rsidRPr="00AC2DC0" w:rsidRDefault="00A9283D" w:rsidP="00A9283D">
      <w:pPr>
        <w:framePr w:w="8419" w:h="10237" w:hRule="exact" w:hSpace="141" w:wrap="around" w:vAnchor="page" w:hAnchor="page" w:x="3292" w:y="3817"/>
        <w:tabs>
          <w:tab w:val="left" w:pos="7619"/>
        </w:tabs>
        <w:jc w:val="both"/>
        <w:rPr>
          <w:rFonts w:ascii="Arial Narrow" w:hAnsi="Arial Narrow"/>
          <w:b/>
          <w:sz w:val="22"/>
          <w:szCs w:val="22"/>
        </w:rPr>
      </w:pPr>
    </w:p>
    <w:p w14:paraId="3804145B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rPr>
          <w:rFonts w:ascii="Arial" w:hAnsi="Arial" w:cs="Arial"/>
          <w:b/>
          <w:sz w:val="22"/>
          <w:szCs w:val="22"/>
        </w:rPr>
      </w:pPr>
    </w:p>
    <w:p w14:paraId="0F8DCB8A" w14:textId="77777777" w:rsidR="00A9283D" w:rsidRPr="009C06DE" w:rsidRDefault="00A9283D" w:rsidP="00A9283D">
      <w:pPr>
        <w:framePr w:w="8419" w:h="10237" w:hRule="exact" w:hSpace="141" w:wrap="around" w:vAnchor="page" w:hAnchor="page" w:x="3292" w:y="3817"/>
        <w:ind w:left="-1"/>
        <w:rPr>
          <w:rFonts w:ascii="Arial" w:hAnsi="Arial" w:cs="Arial"/>
          <w:b/>
          <w:sz w:val="22"/>
          <w:szCs w:val="22"/>
        </w:rPr>
      </w:pPr>
    </w:p>
    <w:p w14:paraId="38C59451" w14:textId="15642B19" w:rsidR="00645CA8" w:rsidRDefault="00A9283D" w:rsidP="00A928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6254D" wp14:editId="31B9E5D6">
                <wp:simplePos x="0" y="0"/>
                <wp:positionH relativeFrom="column">
                  <wp:posOffset>2826385</wp:posOffset>
                </wp:positionH>
                <wp:positionV relativeFrom="paragraph">
                  <wp:posOffset>-87630</wp:posOffset>
                </wp:positionV>
                <wp:extent cx="4076700" cy="304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9E74E" w14:textId="6CED3682" w:rsidR="00A9283D" w:rsidRPr="00A9283D" w:rsidRDefault="00A9283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283D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MODULO DI ADESIONE AI GRUPPI DI LAVORO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D6254D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22.55pt;margin-top:-6.9pt;width:321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" fillcolor="white [3201]" stroked="f" strokeweight=".5pt">
                <v:textbox>
                  <w:txbxContent>
                    <w:p w14:paraId="1D09E74E" w14:textId="6CED3682" w:rsidR="00A9283D" w:rsidRPr="00A9283D" w:rsidRDefault="00A9283D">
                      <w:pP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 w:rsidRPr="00A9283D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MODULO DI ADESIONE AI GRUPPI DI LAVORO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5CA8" w:rsidSect="009C06DE">
      <w:headerReference w:type="default" r:id="rId11"/>
      <w:pgSz w:w="11900" w:h="16840"/>
      <w:pgMar w:top="3090" w:right="0" w:bottom="567" w:left="0" w:header="0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71D1A" w14:textId="77777777" w:rsidR="00962BF8" w:rsidRDefault="00962BF8" w:rsidP="007E5BED">
      <w:r>
        <w:separator/>
      </w:r>
    </w:p>
  </w:endnote>
  <w:endnote w:type="continuationSeparator" w:id="0">
    <w:p w14:paraId="764A0D89" w14:textId="77777777" w:rsidR="00962BF8" w:rsidRDefault="00962BF8" w:rsidP="007E5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41CFD8A-C6CB-4D3F-A2BE-01CD87BFB3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C62E7B0-B9E1-4137-AB1D-511757F44BB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E22C7DA4-EF28-4359-9E55-EB644B525BD3}"/>
    <w:embedBoldItalic r:id="rId4" w:fontKey="{3C156468-7BF9-4791-829E-BD56E14C70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1C26CCD7-228D-435E-A082-61EF6B9EC17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177BD718-A253-46C8-9C24-ADADEE304FE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fontKey="{A86A7985-184B-4057-94A6-B4C9F79E8B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F5CD8" w14:textId="77777777" w:rsidR="00962BF8" w:rsidRDefault="00962BF8" w:rsidP="007E5BED">
      <w:r>
        <w:separator/>
      </w:r>
    </w:p>
  </w:footnote>
  <w:footnote w:type="continuationSeparator" w:id="0">
    <w:p w14:paraId="1F10B598" w14:textId="77777777" w:rsidR="00962BF8" w:rsidRDefault="00962BF8" w:rsidP="007E5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41A47" w14:textId="77777777" w:rsidR="00BB0A88" w:rsidRDefault="00BB0A88" w:rsidP="00A05F07">
    <w:pPr>
      <w:pStyle w:val="Intestazione"/>
    </w:pPr>
    <w:r w:rsidRPr="009C06DE">
      <w:rPr>
        <w:noProof/>
        <w:lang w:eastAsia="it-IT"/>
      </w:rPr>
      <w:drawing>
        <wp:anchor distT="0" distB="0" distL="114300" distR="114300" simplePos="0" relativeHeight="251743744" behindDoc="0" locked="0" layoutInCell="1" allowOverlap="1" wp14:anchorId="242F1F34" wp14:editId="3ECCDBAB">
          <wp:simplePos x="0" y="0"/>
          <wp:positionH relativeFrom="column">
            <wp:posOffset>2255108</wp:posOffset>
          </wp:positionH>
          <wp:positionV relativeFrom="paragraph">
            <wp:posOffset>481914</wp:posOffset>
          </wp:positionV>
          <wp:extent cx="1686697" cy="1261222"/>
          <wp:effectExtent l="0" t="0" r="8890" b="0"/>
          <wp:wrapNone/>
          <wp:docPr id="1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DCEC2_Istituz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01" cy="1267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06D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5413F76D" wp14:editId="1D07F54E">
              <wp:simplePos x="0" y="0"/>
              <wp:positionH relativeFrom="column">
                <wp:posOffset>2011680</wp:posOffset>
              </wp:positionH>
              <wp:positionV relativeFrom="page">
                <wp:posOffset>-1905</wp:posOffset>
              </wp:positionV>
              <wp:extent cx="5527040" cy="2673350"/>
              <wp:effectExtent l="0" t="0" r="0" b="0"/>
              <wp:wrapNone/>
              <wp:docPr id="6" name="Rettango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7040" cy="2673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7CA75" id="Rettangolo 6" o:spid="_x0000_s1026" style="position:absolute;margin-left:158.4pt;margin-top:-.15pt;width:435.2pt;height:210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" o:allowincell="f" fillcolor="window" stroked="f" strokeweight="0">
              <w10:wrap anchory="page"/>
            </v:rect>
          </w:pict>
        </mc:Fallback>
      </mc:AlternateContent>
    </w:r>
    <w:r w:rsidRPr="009C06D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1696" behindDoc="0" locked="0" layoutInCell="1" allowOverlap="1" wp14:anchorId="555A699B" wp14:editId="089248F6">
              <wp:simplePos x="0" y="0"/>
              <wp:positionH relativeFrom="column">
                <wp:posOffset>-10160</wp:posOffset>
              </wp:positionH>
              <wp:positionV relativeFrom="paragraph">
                <wp:posOffset>-1905</wp:posOffset>
              </wp:positionV>
              <wp:extent cx="2028190" cy="2673350"/>
              <wp:effectExtent l="0" t="0" r="0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8190" cy="2673350"/>
                      </a:xfrm>
                      <a:prstGeom prst="rect">
                        <a:avLst/>
                      </a:prstGeom>
                      <a:solidFill>
                        <a:srgbClr val="C5D2E1"/>
                      </a:solidFill>
                      <a:ln w="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14BE29B9" w14:textId="77777777" w:rsidR="00BB0A88" w:rsidRPr="00E766EA" w:rsidRDefault="00BB0A88" w:rsidP="009C06D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5A699B" id="Rettangolo 5" o:spid="_x0000_s1027" style="position:absolute;margin-left:-.8pt;margin-top:-.15pt;width:159.7pt;height:210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" fillcolor="#c5d2e1" stroked="f" strokeweight="0">
              <v:textbox>
                <w:txbxContent>
                  <w:p w14:paraId="14BE29B9" w14:textId="77777777" w:rsidR="00BB0A88" w:rsidRPr="00E766EA" w:rsidRDefault="00BB0A88" w:rsidP="009C06D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9C06D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0672" behindDoc="0" locked="0" layoutInCell="1" allowOverlap="1" wp14:anchorId="6F05BD30" wp14:editId="4A37C0A4">
              <wp:simplePos x="0" y="0"/>
              <wp:positionH relativeFrom="column">
                <wp:posOffset>2011680</wp:posOffset>
              </wp:positionH>
              <wp:positionV relativeFrom="paragraph">
                <wp:posOffset>2662555</wp:posOffset>
              </wp:positionV>
              <wp:extent cx="6242050" cy="8051165"/>
              <wp:effectExtent l="0" t="0" r="6350" b="6985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80511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C5F306" id="Rettangolo 2" o:spid="_x0000_s1026" style="position:absolute;margin-left:158.4pt;margin-top:209.65pt;width:491.5pt;height:633.9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" fillcolor="white [3212]" stroked="f" strokeweight="0"/>
          </w:pict>
        </mc:Fallback>
      </mc:AlternateContent>
    </w:r>
    <w:r w:rsidRPr="009C06DE">
      <w:rPr>
        <w:noProof/>
        <w:lang w:eastAsia="it-IT"/>
      </w:rPr>
      <w:drawing>
        <wp:anchor distT="0" distB="0" distL="114300" distR="114300" simplePos="0" relativeHeight="251739648" behindDoc="0" locked="0" layoutInCell="0" allowOverlap="1" wp14:anchorId="57E62420" wp14:editId="3304C395">
          <wp:simplePos x="0" y="0"/>
          <wp:positionH relativeFrom="column">
            <wp:posOffset>-4814743</wp:posOffset>
          </wp:positionH>
          <wp:positionV relativeFrom="page">
            <wp:posOffset>1244686</wp:posOffset>
          </wp:positionV>
          <wp:extent cx="11619865" cy="9469120"/>
          <wp:effectExtent l="0" t="0" r="635" b="0"/>
          <wp:wrapNone/>
          <wp:docPr id="9" name="Immagine 9" descr="commercialist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mmercialisti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9865" cy="946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7600" behindDoc="0" locked="0" layoutInCell="1" allowOverlap="1" wp14:anchorId="58CFEA71" wp14:editId="3B61DD8C">
              <wp:simplePos x="0" y="0"/>
              <wp:positionH relativeFrom="column">
                <wp:posOffset>369441</wp:posOffset>
              </wp:positionH>
              <wp:positionV relativeFrom="paragraph">
                <wp:posOffset>572770</wp:posOffset>
              </wp:positionV>
              <wp:extent cx="1557580" cy="891153"/>
              <wp:effectExtent l="0" t="0" r="0" b="444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7580" cy="8911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DBFEF9" w14:textId="77777777" w:rsidR="00BB0A88" w:rsidRPr="00AA2136" w:rsidRDefault="00BB0A88" w:rsidP="00594766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FFFFFF" w:themeColor="background1"/>
                            </w:rPr>
                          </w:pPr>
                          <w:r w:rsidRPr="00AA2136">
                            <w:rPr>
                              <w:rFonts w:ascii="Arial Narrow" w:hAnsi="Arial Narrow"/>
                              <w:b/>
                              <w:color w:val="FFFFFF" w:themeColor="background1"/>
                            </w:rPr>
                            <w:t>REGOLAMENTO DI FUNZIONAMENTO DELLE COMMISSIONI ISTITUZIONALI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CFEA71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29.1pt;margin-top:45.1pt;width:122.65pt;height:70.15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" filled="f" stroked="f" strokeweight=".5pt">
              <v:textbox>
                <w:txbxContent>
                  <w:p w14:paraId="3CDBFEF9" w14:textId="77777777" w:rsidR="00BB0A88" w:rsidRPr="00AA2136" w:rsidRDefault="00BB0A88" w:rsidP="00594766">
                    <w:pPr>
                      <w:jc w:val="right"/>
                      <w:rPr>
                        <w:rFonts w:ascii="Arial Narrow" w:hAnsi="Arial Narrow"/>
                        <w:b/>
                        <w:color w:val="FFFFFF" w:themeColor="background1"/>
                      </w:rPr>
                    </w:pPr>
                    <w:r w:rsidRPr="00AA2136">
                      <w:rPr>
                        <w:rFonts w:ascii="Arial Narrow" w:hAnsi="Arial Narrow"/>
                        <w:b/>
                        <w:color w:val="FFFFFF" w:themeColor="background1"/>
                      </w:rPr>
                      <w:t>REGOLAMENTO DI FUNZIONAMENTO DELLE COMMISSIONI ISTITUZIONALI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B59F9"/>
    <w:multiLevelType w:val="hybridMultilevel"/>
    <w:tmpl w:val="CD84D95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6516F"/>
    <w:multiLevelType w:val="hybridMultilevel"/>
    <w:tmpl w:val="8C90EE9A"/>
    <w:lvl w:ilvl="0" w:tplc="BEE4B9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411C8"/>
    <w:multiLevelType w:val="hybridMultilevel"/>
    <w:tmpl w:val="CBBCA8FA"/>
    <w:lvl w:ilvl="0" w:tplc="5E94B0F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02A"/>
    <w:multiLevelType w:val="hybridMultilevel"/>
    <w:tmpl w:val="187A4A66"/>
    <w:lvl w:ilvl="0" w:tplc="388222DC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</w:rPr>
    </w:lvl>
    <w:lvl w:ilvl="1" w:tplc="388222DC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A2A43"/>
    <w:multiLevelType w:val="hybridMultilevel"/>
    <w:tmpl w:val="81B2FB56"/>
    <w:lvl w:ilvl="0" w:tplc="5E94B0F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55C17"/>
    <w:multiLevelType w:val="hybridMultilevel"/>
    <w:tmpl w:val="49A23806"/>
    <w:lvl w:ilvl="0" w:tplc="5E94B0F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A01D1E"/>
    <w:multiLevelType w:val="hybridMultilevel"/>
    <w:tmpl w:val="698C9CE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hyphenationZone w:val="283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556A"/>
    <w:rsid w:val="0000397D"/>
    <w:rsid w:val="00026894"/>
    <w:rsid w:val="00027DD1"/>
    <w:rsid w:val="00030B65"/>
    <w:rsid w:val="00040057"/>
    <w:rsid w:val="0004134A"/>
    <w:rsid w:val="00041385"/>
    <w:rsid w:val="00044D68"/>
    <w:rsid w:val="000512AB"/>
    <w:rsid w:val="00067F4E"/>
    <w:rsid w:val="0007091F"/>
    <w:rsid w:val="0009261B"/>
    <w:rsid w:val="000940A2"/>
    <w:rsid w:val="000A34FE"/>
    <w:rsid w:val="000A53A4"/>
    <w:rsid w:val="000A64FD"/>
    <w:rsid w:val="000D4410"/>
    <w:rsid w:val="000E7B7F"/>
    <w:rsid w:val="00104E83"/>
    <w:rsid w:val="00106FDE"/>
    <w:rsid w:val="00130E27"/>
    <w:rsid w:val="0016699D"/>
    <w:rsid w:val="001C5138"/>
    <w:rsid w:val="001D3B35"/>
    <w:rsid w:val="001F220C"/>
    <w:rsid w:val="0020262C"/>
    <w:rsid w:val="0020461D"/>
    <w:rsid w:val="00207D55"/>
    <w:rsid w:val="00210D20"/>
    <w:rsid w:val="00210DD1"/>
    <w:rsid w:val="00213A5D"/>
    <w:rsid w:val="00223F30"/>
    <w:rsid w:val="00254262"/>
    <w:rsid w:val="00266BBF"/>
    <w:rsid w:val="00267016"/>
    <w:rsid w:val="00283303"/>
    <w:rsid w:val="002C0F8F"/>
    <w:rsid w:val="002C12D7"/>
    <w:rsid w:val="002D116A"/>
    <w:rsid w:val="002D3D45"/>
    <w:rsid w:val="002E79B6"/>
    <w:rsid w:val="002F1006"/>
    <w:rsid w:val="00304315"/>
    <w:rsid w:val="003272E1"/>
    <w:rsid w:val="00327567"/>
    <w:rsid w:val="0035604B"/>
    <w:rsid w:val="00376213"/>
    <w:rsid w:val="003835D9"/>
    <w:rsid w:val="003856BD"/>
    <w:rsid w:val="00397BE2"/>
    <w:rsid w:val="003C5819"/>
    <w:rsid w:val="003D6107"/>
    <w:rsid w:val="003E1F66"/>
    <w:rsid w:val="00401100"/>
    <w:rsid w:val="00470A9E"/>
    <w:rsid w:val="00472672"/>
    <w:rsid w:val="004B4AE6"/>
    <w:rsid w:val="004C6E5C"/>
    <w:rsid w:val="004D2303"/>
    <w:rsid w:val="004D5E46"/>
    <w:rsid w:val="004E2C26"/>
    <w:rsid w:val="004F5750"/>
    <w:rsid w:val="004F78A0"/>
    <w:rsid w:val="0050003E"/>
    <w:rsid w:val="00513CB7"/>
    <w:rsid w:val="0051714C"/>
    <w:rsid w:val="00540EA0"/>
    <w:rsid w:val="00554DE7"/>
    <w:rsid w:val="0056004D"/>
    <w:rsid w:val="0058751D"/>
    <w:rsid w:val="00594766"/>
    <w:rsid w:val="005A7A14"/>
    <w:rsid w:val="005C6D94"/>
    <w:rsid w:val="005F3B0D"/>
    <w:rsid w:val="00602B5B"/>
    <w:rsid w:val="00613359"/>
    <w:rsid w:val="00631988"/>
    <w:rsid w:val="00645CA8"/>
    <w:rsid w:val="0065292A"/>
    <w:rsid w:val="006605C8"/>
    <w:rsid w:val="00685A36"/>
    <w:rsid w:val="00694F0B"/>
    <w:rsid w:val="006A00B3"/>
    <w:rsid w:val="006A3E5F"/>
    <w:rsid w:val="006C71BD"/>
    <w:rsid w:val="006D5723"/>
    <w:rsid w:val="006E062C"/>
    <w:rsid w:val="006F739C"/>
    <w:rsid w:val="00702721"/>
    <w:rsid w:val="00707B62"/>
    <w:rsid w:val="007178A3"/>
    <w:rsid w:val="0073556A"/>
    <w:rsid w:val="007443C2"/>
    <w:rsid w:val="007624F9"/>
    <w:rsid w:val="0076651A"/>
    <w:rsid w:val="00773272"/>
    <w:rsid w:val="007C2AB3"/>
    <w:rsid w:val="007C5FF5"/>
    <w:rsid w:val="007E5BED"/>
    <w:rsid w:val="00800CD0"/>
    <w:rsid w:val="00805A09"/>
    <w:rsid w:val="0081074C"/>
    <w:rsid w:val="008149E0"/>
    <w:rsid w:val="00821A28"/>
    <w:rsid w:val="008247EE"/>
    <w:rsid w:val="008508C7"/>
    <w:rsid w:val="00861408"/>
    <w:rsid w:val="008722E1"/>
    <w:rsid w:val="008D1A05"/>
    <w:rsid w:val="008F6382"/>
    <w:rsid w:val="00900F0C"/>
    <w:rsid w:val="00904342"/>
    <w:rsid w:val="00911C5F"/>
    <w:rsid w:val="009341C6"/>
    <w:rsid w:val="009374BB"/>
    <w:rsid w:val="00962BF8"/>
    <w:rsid w:val="0098402B"/>
    <w:rsid w:val="009863A7"/>
    <w:rsid w:val="00990888"/>
    <w:rsid w:val="00994460"/>
    <w:rsid w:val="009B2723"/>
    <w:rsid w:val="009C06DE"/>
    <w:rsid w:val="009C25F9"/>
    <w:rsid w:val="009C4E55"/>
    <w:rsid w:val="009E427E"/>
    <w:rsid w:val="009F4413"/>
    <w:rsid w:val="00A04E75"/>
    <w:rsid w:val="00A05F07"/>
    <w:rsid w:val="00A14E62"/>
    <w:rsid w:val="00A2229A"/>
    <w:rsid w:val="00A41062"/>
    <w:rsid w:val="00A56351"/>
    <w:rsid w:val="00A83372"/>
    <w:rsid w:val="00A91897"/>
    <w:rsid w:val="00A9283D"/>
    <w:rsid w:val="00AA2136"/>
    <w:rsid w:val="00AB19B7"/>
    <w:rsid w:val="00AB1E8B"/>
    <w:rsid w:val="00AC2DC0"/>
    <w:rsid w:val="00AC5956"/>
    <w:rsid w:val="00AD31B6"/>
    <w:rsid w:val="00AD7C12"/>
    <w:rsid w:val="00AE422D"/>
    <w:rsid w:val="00B10050"/>
    <w:rsid w:val="00B309DA"/>
    <w:rsid w:val="00B46066"/>
    <w:rsid w:val="00B544AC"/>
    <w:rsid w:val="00B67D37"/>
    <w:rsid w:val="00B7111F"/>
    <w:rsid w:val="00B735AF"/>
    <w:rsid w:val="00BA0FB8"/>
    <w:rsid w:val="00BB0A88"/>
    <w:rsid w:val="00BB53C6"/>
    <w:rsid w:val="00BB569B"/>
    <w:rsid w:val="00BB7736"/>
    <w:rsid w:val="00BC3D08"/>
    <w:rsid w:val="00BD4627"/>
    <w:rsid w:val="00BD7C93"/>
    <w:rsid w:val="00BE0D11"/>
    <w:rsid w:val="00C0332A"/>
    <w:rsid w:val="00C133EE"/>
    <w:rsid w:val="00C25100"/>
    <w:rsid w:val="00C32241"/>
    <w:rsid w:val="00C33121"/>
    <w:rsid w:val="00C4658E"/>
    <w:rsid w:val="00C511B5"/>
    <w:rsid w:val="00C51A44"/>
    <w:rsid w:val="00C62403"/>
    <w:rsid w:val="00C836D8"/>
    <w:rsid w:val="00C96275"/>
    <w:rsid w:val="00CE01BE"/>
    <w:rsid w:val="00D02790"/>
    <w:rsid w:val="00D35BC4"/>
    <w:rsid w:val="00D51235"/>
    <w:rsid w:val="00D61BBC"/>
    <w:rsid w:val="00D84B82"/>
    <w:rsid w:val="00DA3A4C"/>
    <w:rsid w:val="00DB0726"/>
    <w:rsid w:val="00DB41F7"/>
    <w:rsid w:val="00DD01E4"/>
    <w:rsid w:val="00DD1F29"/>
    <w:rsid w:val="00DD59BF"/>
    <w:rsid w:val="00DE6F38"/>
    <w:rsid w:val="00DF6CC9"/>
    <w:rsid w:val="00E11AB5"/>
    <w:rsid w:val="00E11B6C"/>
    <w:rsid w:val="00E12DCE"/>
    <w:rsid w:val="00E163A4"/>
    <w:rsid w:val="00E35884"/>
    <w:rsid w:val="00E5557E"/>
    <w:rsid w:val="00E56990"/>
    <w:rsid w:val="00E60C2D"/>
    <w:rsid w:val="00E62252"/>
    <w:rsid w:val="00E6230B"/>
    <w:rsid w:val="00E65D8F"/>
    <w:rsid w:val="00E6632C"/>
    <w:rsid w:val="00E766EA"/>
    <w:rsid w:val="00E8070F"/>
    <w:rsid w:val="00E85CAF"/>
    <w:rsid w:val="00E97221"/>
    <w:rsid w:val="00EB099E"/>
    <w:rsid w:val="00EC2088"/>
    <w:rsid w:val="00ED4FF4"/>
    <w:rsid w:val="00EE2113"/>
    <w:rsid w:val="00EE716C"/>
    <w:rsid w:val="00EE7708"/>
    <w:rsid w:val="00EF417C"/>
    <w:rsid w:val="00EF6250"/>
    <w:rsid w:val="00EF62E2"/>
    <w:rsid w:val="00EF640D"/>
    <w:rsid w:val="00F26041"/>
    <w:rsid w:val="00F32AD0"/>
    <w:rsid w:val="00F528BD"/>
    <w:rsid w:val="00F62AB8"/>
    <w:rsid w:val="00F62BDF"/>
    <w:rsid w:val="00F642EA"/>
    <w:rsid w:val="00FC1418"/>
    <w:rsid w:val="00FE45E6"/>
    <w:rsid w:val="00FE5650"/>
    <w:rsid w:val="00FF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A780E2"/>
  <w15:docId w15:val="{0C6AAB72-4E2E-4877-B398-A61F585F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4315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D5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E5BED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5BED"/>
  </w:style>
  <w:style w:type="paragraph" w:styleId="Pidipagina">
    <w:name w:val="footer"/>
    <w:basedOn w:val="Normale"/>
    <w:link w:val="PidipaginaCarattere"/>
    <w:uiPriority w:val="99"/>
    <w:unhideWhenUsed/>
    <w:rsid w:val="007E5BED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5B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5BE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E5BED"/>
    <w:rPr>
      <w:rFonts w:ascii="Lucida Grande" w:hAnsi="Lucida Grande" w:cs="Lucida Grande"/>
      <w:sz w:val="18"/>
      <w:szCs w:val="18"/>
    </w:rPr>
  </w:style>
  <w:style w:type="paragraph" w:customStyle="1" w:styleId="Elencoacolori-Colore11">
    <w:name w:val="Elenco a colori - Colore 11"/>
    <w:basedOn w:val="Normale"/>
    <w:uiPriority w:val="34"/>
    <w:qFormat/>
    <w:rsid w:val="00FF3042"/>
    <w:pPr>
      <w:ind w:left="720"/>
      <w:contextualSpacing/>
    </w:pPr>
  </w:style>
  <w:style w:type="character" w:styleId="Collegamentoipertestuale">
    <w:name w:val="Hyperlink"/>
    <w:uiPriority w:val="99"/>
    <w:unhideWhenUsed/>
    <w:rsid w:val="002C12D7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2C12D7"/>
    <w:rPr>
      <w:color w:val="800080"/>
      <w:u w:val="single"/>
    </w:rPr>
  </w:style>
  <w:style w:type="paragraph" w:styleId="Paragrafoelenco">
    <w:name w:val="List Paragraph"/>
    <w:basedOn w:val="Normale"/>
    <w:uiPriority w:val="72"/>
    <w:qFormat/>
    <w:rsid w:val="00AE4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%7bCondivisioni%7d\My%20Dropbox\Flavio_Marina\OrdineComm\Word\Modelli\modello%20locandina-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CF7971-E995-465E-84B1-5C8CEC16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locandina-1</Template>
  <TotalTime>42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Base/>
  <HLinks>
    <vt:vector size="6" baseType="variant">
      <vt:variant>
        <vt:i4>65613</vt:i4>
      </vt:variant>
      <vt:variant>
        <vt:i4>0</vt:i4>
      </vt:variant>
      <vt:variant>
        <vt:i4>0</vt:i4>
      </vt:variant>
      <vt:variant>
        <vt:i4>5</vt:i4>
      </vt:variant>
      <vt:variant>
        <vt:lpwstr>http://www.odcec.torino.it/areariservata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</dc:creator>
  <dc:description>Template by Marina Vettorato - Graphic Designer</dc:description>
  <cp:lastModifiedBy>Ordine Dottori Commercialisti ed Esperti Contabili di Torino</cp:lastModifiedBy>
  <cp:revision>20</cp:revision>
  <cp:lastPrinted>2022-07-17T10:10:00Z</cp:lastPrinted>
  <dcterms:created xsi:type="dcterms:W3CDTF">2015-02-23T15:32:00Z</dcterms:created>
  <dcterms:modified xsi:type="dcterms:W3CDTF">2022-07-17T10:11:00Z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